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F8496" w14:textId="37D1DA68" w:rsidR="003A55EF" w:rsidRPr="001E49EB" w:rsidRDefault="008D0012" w:rsidP="001E49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0" allowOverlap="1" wp14:anchorId="133EFF2A" wp14:editId="4A3B1A22">
            <wp:simplePos x="0" y="0"/>
            <wp:positionH relativeFrom="page">
              <wp:posOffset>1216660</wp:posOffset>
            </wp:positionH>
            <wp:positionV relativeFrom="page">
              <wp:posOffset>1483995</wp:posOffset>
            </wp:positionV>
            <wp:extent cx="2877820" cy="5493385"/>
            <wp:effectExtent l="95250" t="95250" r="132080" b="69215"/>
            <wp:wrapNone/>
            <wp:docPr id="16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6"/>
                    <a:srcRect r="30584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5493385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4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10E644C" wp14:editId="5D844DC2">
                <wp:simplePos x="0" y="0"/>
                <wp:positionH relativeFrom="page">
                  <wp:posOffset>1123950</wp:posOffset>
                </wp:positionH>
                <wp:positionV relativeFrom="margin">
                  <wp:align>bottom</wp:align>
                </wp:positionV>
                <wp:extent cx="2926715" cy="4714875"/>
                <wp:effectExtent l="0" t="0" r="0" b="0"/>
                <wp:wrapNone/>
                <wp:docPr id="1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715" cy="471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9723B" w14:textId="76F3D816" w:rsidR="004B630F" w:rsidRPr="004B630F" w:rsidRDefault="004B630F" w:rsidP="00C5407F">
                            <w:pPr>
                              <w:pStyle w:val="Introduction"/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4B630F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HAWK ACADEMIC TEAM</w:t>
                            </w:r>
                          </w:p>
                          <w:p w14:paraId="07B02F95" w14:textId="77777777" w:rsidR="004B630F" w:rsidRPr="004B630F" w:rsidRDefault="004B630F" w:rsidP="00C5407F">
                            <w:pPr>
                              <w:pStyle w:val="EventDetail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D1E1B0F" w14:textId="6707E492" w:rsidR="004B630F" w:rsidRPr="00E91DC7" w:rsidRDefault="004F068C" w:rsidP="00C5407F">
                            <w:pPr>
                              <w:pStyle w:val="EventDetails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Wrestling</w:t>
                            </w:r>
                          </w:p>
                          <w:p w14:paraId="5700BD34" w14:textId="726866F0" w:rsidR="004B630F" w:rsidRPr="00E1296C" w:rsidRDefault="005F1077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Aseel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Almudhala</w:t>
                            </w:r>
                            <w:proofErr w:type="spellEnd"/>
                          </w:p>
                          <w:p w14:paraId="52675AEB" w14:textId="03257C40" w:rsidR="0063468D" w:rsidRPr="00E1296C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Jake Campbell</w:t>
                            </w:r>
                          </w:p>
                          <w:p w14:paraId="6217B9D8" w14:textId="1044A485" w:rsidR="0063468D" w:rsidRPr="00E1296C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Dean Elder</w:t>
                            </w:r>
                          </w:p>
                          <w:p w14:paraId="43417074" w14:textId="4DD4152F" w:rsidR="0063468D" w:rsidRPr="00E1296C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Terry Johnson</w:t>
                            </w:r>
                          </w:p>
                          <w:p w14:paraId="4083FBF1" w14:textId="20541780" w:rsidR="0063468D" w:rsidRPr="00E1296C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Elijah Kidder</w:t>
                            </w:r>
                          </w:p>
                          <w:p w14:paraId="68AD2536" w14:textId="081D4C69" w:rsidR="0063468D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Mohammad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Mallah</w:t>
                            </w:r>
                            <w:proofErr w:type="spellEnd"/>
                          </w:p>
                          <w:p w14:paraId="6709180E" w14:textId="54C85836" w:rsidR="00980E23" w:rsidRPr="00E1296C" w:rsidRDefault="00980E23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Donte Rivera</w:t>
                            </w:r>
                          </w:p>
                          <w:p w14:paraId="55796B72" w14:textId="70EF1ADA" w:rsidR="0063468D" w:rsidRPr="00E1296C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Scott Torres</w:t>
                            </w:r>
                          </w:p>
                          <w:p w14:paraId="2E1BE4A8" w14:textId="221D004F" w:rsidR="0063468D" w:rsidRPr="00E1296C" w:rsidRDefault="007B01D0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Nicolas Volpe</w:t>
                            </w:r>
                          </w:p>
                          <w:p w14:paraId="720455CA" w14:textId="77777777" w:rsidR="002E247F" w:rsidRPr="00CB6E43" w:rsidRDefault="002E247F" w:rsidP="00C5407F">
                            <w:pPr>
                              <w:pStyle w:val="EventDetail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AC2839" w14:textId="77777777" w:rsidR="00352192" w:rsidRPr="00E91DC7" w:rsidRDefault="00352192" w:rsidP="009C6EAF">
                            <w:pPr>
                              <w:pStyle w:val="EventDetails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91DC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Softball</w:t>
                            </w:r>
                          </w:p>
                          <w:p w14:paraId="377C87E4" w14:textId="3C284896" w:rsidR="002E247F" w:rsidRPr="00E1296C" w:rsidRDefault="002E247F" w:rsidP="00352192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 w:rsidRPr="00E1296C">
                              <w:rPr>
                                <w:sz w:val="24"/>
                                <w:szCs w:val="24"/>
                              </w:rPr>
                              <w:t>Abbie Begley</w:t>
                            </w:r>
                          </w:p>
                          <w:p w14:paraId="5B8FB77F" w14:textId="1D3323CE" w:rsidR="00352192" w:rsidRPr="00E1296C" w:rsidRDefault="00EC1798" w:rsidP="00352192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Nasia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Hope-Weston</w:t>
                            </w:r>
                          </w:p>
                          <w:p w14:paraId="6BA7B8ED" w14:textId="1417CA52" w:rsidR="00352192" w:rsidRPr="00E1296C" w:rsidRDefault="00EC1798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Tanae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’ Lathan</w:t>
                            </w:r>
                          </w:p>
                          <w:p w14:paraId="62DC0109" w14:textId="74896C54" w:rsidR="002E247F" w:rsidRPr="00E1296C" w:rsidRDefault="007120C8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Alyssa McClendon</w:t>
                            </w:r>
                          </w:p>
                          <w:p w14:paraId="16E9B741" w14:textId="3742415A" w:rsidR="002E247F" w:rsidRPr="00E1296C" w:rsidRDefault="00333748" w:rsidP="00C540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Carmen Ramirez</w:t>
                            </w:r>
                          </w:p>
                          <w:p w14:paraId="49D4BD5C" w14:textId="04B70821" w:rsidR="002E247F" w:rsidRDefault="00333748" w:rsidP="00C5407F">
                            <w:pPr>
                              <w:pStyle w:val="EventDetails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Katelyn Sadowski</w:t>
                            </w:r>
                          </w:p>
                          <w:p w14:paraId="4C325F9F" w14:textId="438B2789" w:rsidR="002E247F" w:rsidRPr="00CB6E43" w:rsidRDefault="002E247F" w:rsidP="00C5407F">
                            <w:pPr>
                              <w:pStyle w:val="EventDetail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69D5B04" w14:textId="24467268" w:rsidR="002E247F" w:rsidRPr="00E91DC7" w:rsidRDefault="002E247F" w:rsidP="002E247F">
                            <w:pPr>
                              <w:pStyle w:val="EventDetails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91DC7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Women’s Basketball</w:t>
                            </w:r>
                          </w:p>
                          <w:p w14:paraId="797A99AA" w14:textId="1C8828BF" w:rsidR="002E247F" w:rsidRPr="00E1296C" w:rsidRDefault="00CD40B0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Harper Vanden Bosch</w:t>
                            </w:r>
                          </w:p>
                          <w:p w14:paraId="3D9FB368" w14:textId="77777777" w:rsidR="002E247F" w:rsidRPr="00E1296C" w:rsidRDefault="002E247F" w:rsidP="002E247F">
                            <w:pPr>
                              <w:pStyle w:val="EventDetails"/>
                              <w:rPr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4C788544" w14:textId="77777777" w:rsidR="002E247F" w:rsidRDefault="002E247F" w:rsidP="00C5407F">
                            <w:pPr>
                              <w:pStyle w:val="EventDetails"/>
                              <w:rPr>
                                <w:sz w:val="20"/>
                              </w:rPr>
                            </w:pPr>
                          </w:p>
                          <w:p w14:paraId="67C05351" w14:textId="77777777" w:rsidR="002E247F" w:rsidRPr="00352192" w:rsidRDefault="002E247F" w:rsidP="00C5407F">
                            <w:pPr>
                              <w:pStyle w:val="EventDetails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0E644C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margin-left:88.5pt;margin-top:0;width:230.45pt;height:371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" o:allowincell="f" filled="f" fillcolor="#5a5a5a [2109]" stroked="f">
                <v:textbox inset=",7.2pt,,7.2pt">
                  <w:txbxContent>
                    <w:p w14:paraId="6749723B" w14:textId="76F3D816" w:rsidR="004B630F" w:rsidRPr="004B630F" w:rsidRDefault="004B630F" w:rsidP="00C5407F">
                      <w:pPr>
                        <w:pStyle w:val="Introduction"/>
                        <w:rPr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4B630F">
                        <w:rPr>
                          <w:b/>
                          <w:color w:val="002060"/>
                          <w:sz w:val="36"/>
                          <w:szCs w:val="36"/>
                        </w:rPr>
                        <w:t>HAWK ACADEMIC TEAM</w:t>
                      </w:r>
                    </w:p>
                    <w:p w14:paraId="07B02F95" w14:textId="77777777" w:rsidR="004B630F" w:rsidRPr="004B630F" w:rsidRDefault="004B630F" w:rsidP="00C5407F">
                      <w:pPr>
                        <w:pStyle w:val="EventDetails"/>
                        <w:rPr>
                          <w:sz w:val="16"/>
                          <w:szCs w:val="16"/>
                        </w:rPr>
                      </w:pPr>
                    </w:p>
                    <w:p w14:paraId="0D1E1B0F" w14:textId="6707E492" w:rsidR="004B630F" w:rsidRPr="00E91DC7" w:rsidRDefault="004F068C" w:rsidP="00C5407F">
                      <w:pPr>
                        <w:pStyle w:val="EventDetails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Wrestling</w:t>
                      </w:r>
                    </w:p>
                    <w:p w14:paraId="5700BD34" w14:textId="726866F0" w:rsidR="004B630F" w:rsidRPr="00E1296C" w:rsidRDefault="005F1077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Aseel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Almudhala</w:t>
                      </w:r>
                      <w:proofErr w:type="spellEnd"/>
                    </w:p>
                    <w:p w14:paraId="52675AEB" w14:textId="03257C40" w:rsidR="0063468D" w:rsidRPr="00E1296C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Jake Campbell</w:t>
                      </w:r>
                    </w:p>
                    <w:p w14:paraId="6217B9D8" w14:textId="1044A485" w:rsidR="0063468D" w:rsidRPr="00E1296C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Dean Elder</w:t>
                      </w:r>
                    </w:p>
                    <w:p w14:paraId="43417074" w14:textId="4DD4152F" w:rsidR="0063468D" w:rsidRPr="00E1296C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Terry Johnson</w:t>
                      </w:r>
                    </w:p>
                    <w:p w14:paraId="4083FBF1" w14:textId="20541780" w:rsidR="0063468D" w:rsidRPr="00E1296C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Elijah Kidder</w:t>
                      </w:r>
                    </w:p>
                    <w:p w14:paraId="68AD2536" w14:textId="081D4C69" w:rsidR="0063468D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Mohammad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Mallah</w:t>
                      </w:r>
                      <w:proofErr w:type="spellEnd"/>
                    </w:p>
                    <w:p w14:paraId="6709180E" w14:textId="54C85836" w:rsidR="00980E23" w:rsidRPr="00E1296C" w:rsidRDefault="00980E23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Donte Rivera</w:t>
                      </w:r>
                    </w:p>
                    <w:p w14:paraId="55796B72" w14:textId="70EF1ADA" w:rsidR="0063468D" w:rsidRPr="00E1296C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Scott Torres</w:t>
                      </w:r>
                    </w:p>
                    <w:p w14:paraId="2E1BE4A8" w14:textId="221D004F" w:rsidR="0063468D" w:rsidRPr="00E1296C" w:rsidRDefault="007B01D0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Nicolas Volpe</w:t>
                      </w:r>
                    </w:p>
                    <w:p w14:paraId="720455CA" w14:textId="77777777" w:rsidR="002E247F" w:rsidRPr="00CB6E43" w:rsidRDefault="002E247F" w:rsidP="00C5407F">
                      <w:pPr>
                        <w:pStyle w:val="EventDetails"/>
                        <w:rPr>
                          <w:sz w:val="16"/>
                          <w:szCs w:val="16"/>
                        </w:rPr>
                      </w:pPr>
                    </w:p>
                    <w:p w14:paraId="04AC2839" w14:textId="77777777" w:rsidR="00352192" w:rsidRPr="00E91DC7" w:rsidRDefault="00352192" w:rsidP="009C6EAF">
                      <w:pPr>
                        <w:pStyle w:val="EventDetails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91DC7">
                        <w:rPr>
                          <w:b/>
                          <w:color w:val="002060"/>
                          <w:sz w:val="28"/>
                          <w:szCs w:val="28"/>
                        </w:rPr>
                        <w:t>Softball</w:t>
                      </w:r>
                    </w:p>
                    <w:p w14:paraId="377C87E4" w14:textId="3C284896" w:rsidR="002E247F" w:rsidRPr="00E1296C" w:rsidRDefault="002E247F" w:rsidP="00352192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 w:rsidRPr="00E1296C">
                        <w:rPr>
                          <w:sz w:val="24"/>
                          <w:szCs w:val="24"/>
                        </w:rPr>
                        <w:t>Abbie Begley</w:t>
                      </w:r>
                    </w:p>
                    <w:p w14:paraId="5B8FB77F" w14:textId="1D3323CE" w:rsidR="00352192" w:rsidRPr="00E1296C" w:rsidRDefault="00EC1798" w:rsidP="00352192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Nasia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Hope-Weston</w:t>
                      </w:r>
                    </w:p>
                    <w:p w14:paraId="6BA7B8ED" w14:textId="1417CA52" w:rsidR="00352192" w:rsidRPr="00E1296C" w:rsidRDefault="00EC1798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Tanae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’ Lathan</w:t>
                      </w:r>
                    </w:p>
                    <w:p w14:paraId="62DC0109" w14:textId="74896C54" w:rsidR="002E247F" w:rsidRPr="00E1296C" w:rsidRDefault="007120C8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Alyssa McClendon</w:t>
                      </w:r>
                    </w:p>
                    <w:p w14:paraId="16E9B741" w14:textId="3742415A" w:rsidR="002E247F" w:rsidRPr="00E1296C" w:rsidRDefault="00333748" w:rsidP="00C540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Carmen Ramirez</w:t>
                      </w:r>
                    </w:p>
                    <w:p w14:paraId="49D4BD5C" w14:textId="04B70821" w:rsidR="002E247F" w:rsidRDefault="00333748" w:rsidP="00C5407F">
                      <w:pPr>
                        <w:pStyle w:val="EventDetails"/>
                        <w:rPr>
                          <w:sz w:val="20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Katelyn Sadowski</w:t>
                      </w:r>
                    </w:p>
                    <w:p w14:paraId="4C325F9F" w14:textId="438B2789" w:rsidR="002E247F" w:rsidRPr="00CB6E43" w:rsidRDefault="002E247F" w:rsidP="00C5407F">
                      <w:pPr>
                        <w:pStyle w:val="EventDetails"/>
                        <w:rPr>
                          <w:sz w:val="16"/>
                          <w:szCs w:val="16"/>
                        </w:rPr>
                      </w:pPr>
                    </w:p>
                    <w:p w14:paraId="469D5B04" w14:textId="24467268" w:rsidR="002E247F" w:rsidRPr="00E91DC7" w:rsidRDefault="002E247F" w:rsidP="002E247F">
                      <w:pPr>
                        <w:pStyle w:val="EventDetails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91DC7">
                        <w:rPr>
                          <w:b/>
                          <w:color w:val="002060"/>
                          <w:sz w:val="28"/>
                          <w:szCs w:val="28"/>
                        </w:rPr>
                        <w:t>Women’s Basketball</w:t>
                      </w:r>
                    </w:p>
                    <w:p w14:paraId="797A99AA" w14:textId="1C8828BF" w:rsidR="002E247F" w:rsidRPr="00E1296C" w:rsidRDefault="00CD40B0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Harper Vanden Bosch</w:t>
                      </w:r>
                    </w:p>
                    <w:p w14:paraId="3D9FB368" w14:textId="77777777" w:rsidR="002E247F" w:rsidRPr="00E1296C" w:rsidRDefault="002E247F" w:rsidP="002E247F">
                      <w:pPr>
                        <w:pStyle w:val="EventDetails"/>
                        <w:rPr>
                          <w:color w:val="002060"/>
                          <w:sz w:val="24"/>
                          <w:szCs w:val="24"/>
                        </w:rPr>
                      </w:pPr>
                    </w:p>
                    <w:p w14:paraId="4C788544" w14:textId="77777777" w:rsidR="002E247F" w:rsidRDefault="002E247F" w:rsidP="00C5407F">
                      <w:pPr>
                        <w:pStyle w:val="EventDetails"/>
                        <w:rPr>
                          <w:sz w:val="20"/>
                        </w:rPr>
                      </w:pPr>
                    </w:p>
                    <w:p w14:paraId="67C05351" w14:textId="77777777" w:rsidR="002E247F" w:rsidRPr="00352192" w:rsidRDefault="002E247F" w:rsidP="00C5407F">
                      <w:pPr>
                        <w:pStyle w:val="EventDetails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CB6E43">
        <w:rPr>
          <w:noProof/>
        </w:rPr>
        <w:drawing>
          <wp:anchor distT="0" distB="0" distL="114300" distR="114300" simplePos="0" relativeHeight="251640823" behindDoc="0" locked="0" layoutInCell="0" allowOverlap="1" wp14:anchorId="10C0C4FD" wp14:editId="004387A2">
            <wp:simplePos x="0" y="0"/>
            <wp:positionH relativeFrom="page">
              <wp:posOffset>6334125</wp:posOffset>
            </wp:positionH>
            <wp:positionV relativeFrom="margin">
              <wp:posOffset>790575</wp:posOffset>
            </wp:positionV>
            <wp:extent cx="2881471" cy="5276850"/>
            <wp:effectExtent l="133350" t="133350" r="128905" b="133350"/>
            <wp:wrapNone/>
            <wp:docPr id="1" name="Picture 15" descr="gridlines_grey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2.png"/>
                    <pic:cNvPicPr/>
                  </pic:nvPicPr>
                  <pic:blipFill>
                    <a:blip r:embed="rId6"/>
                    <a:srcRect r="30584"/>
                    <a:stretch>
                      <a:fillRect/>
                    </a:stretch>
                  </pic:blipFill>
                  <pic:spPr>
                    <a:xfrm>
                      <a:off x="0" y="0"/>
                      <a:ext cx="2881471" cy="5276850"/>
                    </a:xfrm>
                    <a:prstGeom prst="round1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60E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7F9E4F72" wp14:editId="2FD50B83">
                <wp:simplePos x="0" y="0"/>
                <wp:positionH relativeFrom="page">
                  <wp:posOffset>6124575</wp:posOffset>
                </wp:positionH>
                <wp:positionV relativeFrom="margin">
                  <wp:posOffset>762000</wp:posOffset>
                </wp:positionV>
                <wp:extent cx="2945765" cy="5429250"/>
                <wp:effectExtent l="0" t="0" r="0" b="0"/>
                <wp:wrapNone/>
                <wp:docPr id="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765" cy="542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83CB4" w14:textId="77777777" w:rsidR="002E247F" w:rsidRPr="0091245C" w:rsidRDefault="002E247F" w:rsidP="002E247F">
                            <w:pPr>
                              <w:pStyle w:val="EventDetails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1245C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Men’s Basketball</w:t>
                            </w:r>
                          </w:p>
                          <w:p w14:paraId="259DC90B" w14:textId="77777777" w:rsidR="002E247F" w:rsidRPr="004B630F" w:rsidRDefault="002E247F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Leon Ayers</w:t>
                            </w:r>
                          </w:p>
                          <w:p w14:paraId="31366405" w14:textId="2D6FF064" w:rsidR="002E247F" w:rsidRPr="004B630F" w:rsidRDefault="003110CF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Yousuf Farhat</w:t>
                            </w:r>
                          </w:p>
                          <w:p w14:paraId="0EA7D010" w14:textId="062DC1C9" w:rsidR="002E247F" w:rsidRDefault="002E247F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Cortez Jackson</w:t>
                            </w:r>
                          </w:p>
                          <w:p w14:paraId="246FE635" w14:textId="302FC118" w:rsidR="002B31C8" w:rsidRDefault="002B31C8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Joel </w:t>
                            </w:r>
                            <w:r w:rsidR="009E2C7D">
                              <w:rPr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nighton</w:t>
                            </w:r>
                          </w:p>
                          <w:p w14:paraId="330F8AD7" w14:textId="7EEB6ED0" w:rsidR="009E2C7D" w:rsidRDefault="009E2C7D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Jovan Martin</w:t>
                            </w:r>
                          </w:p>
                          <w:p w14:paraId="29071B8C" w14:textId="7137C5AB" w:rsidR="00944A9C" w:rsidRDefault="00944A9C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Cameron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McEvans</w:t>
                            </w:r>
                            <w:proofErr w:type="spellEnd"/>
                          </w:p>
                          <w:p w14:paraId="56E5AAC9" w14:textId="77777777" w:rsidR="002E247F" w:rsidRDefault="002E247F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Davion Moore</w:t>
                            </w:r>
                          </w:p>
                          <w:p w14:paraId="43D5CAF8" w14:textId="4F0413F3" w:rsidR="002E247F" w:rsidRDefault="007D1F8C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Julian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Savoury</w:t>
                            </w:r>
                            <w:proofErr w:type="spellEnd"/>
                          </w:p>
                          <w:p w14:paraId="6A7E336E" w14:textId="77777777" w:rsidR="00160EAE" w:rsidRPr="00160EAE" w:rsidRDefault="00160EAE" w:rsidP="002E247F">
                            <w:pPr>
                              <w:pStyle w:val="EventDetail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BD85FC9" w14:textId="77777777" w:rsidR="002E247F" w:rsidRPr="0091245C" w:rsidRDefault="002E247F" w:rsidP="002E247F">
                            <w:pPr>
                              <w:pStyle w:val="EventDetails"/>
                              <w:tabs>
                                <w:tab w:val="left" w:pos="90"/>
                              </w:tabs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1245C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Golf</w:t>
                            </w:r>
                          </w:p>
                          <w:p w14:paraId="36DF9E1A" w14:textId="5904D09C" w:rsidR="002E247F" w:rsidRPr="00EF30A2" w:rsidRDefault="00EC6826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Kyle Alonte</w:t>
                            </w:r>
                          </w:p>
                          <w:p w14:paraId="3BC11D7E" w14:textId="76DD6BAA" w:rsidR="002E247F" w:rsidRDefault="00EC6826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Donal</w:t>
                            </w:r>
                            <w:r w:rsidR="009A2DCD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Andrysiak</w:t>
                            </w:r>
                            <w:proofErr w:type="spellEnd"/>
                          </w:p>
                          <w:p w14:paraId="2778561D" w14:textId="44135188" w:rsidR="009A2DCD" w:rsidRDefault="009A2DCD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Matthew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Kosiba</w:t>
                            </w:r>
                            <w:proofErr w:type="spellEnd"/>
                          </w:p>
                          <w:p w14:paraId="342BB1E9" w14:textId="076BD62C" w:rsidR="009A2DCD" w:rsidRPr="00EF30A2" w:rsidRDefault="00160EAE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John Paul</w:t>
                            </w:r>
                          </w:p>
                          <w:p w14:paraId="7A9540A3" w14:textId="77777777" w:rsidR="002E247F" w:rsidRPr="00160EAE" w:rsidRDefault="002E247F" w:rsidP="002E247F">
                            <w:pPr>
                              <w:pStyle w:val="EventDetails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ADDB390" w14:textId="77777777" w:rsidR="002E247F" w:rsidRPr="0091245C" w:rsidRDefault="002E247F" w:rsidP="002E247F">
                            <w:pPr>
                              <w:pStyle w:val="EventDetails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1245C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Volleyball</w:t>
                            </w:r>
                          </w:p>
                          <w:p w14:paraId="363E6904" w14:textId="3B03C5B4" w:rsidR="002E247F" w:rsidRPr="004B630F" w:rsidRDefault="006C2EC2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Veronica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Cechan</w:t>
                            </w:r>
                            <w:r w:rsidR="00DA4F33">
                              <w:rPr>
                                <w:sz w:val="24"/>
                                <w:szCs w:val="24"/>
                              </w:rPr>
                              <w:t>owicz</w:t>
                            </w:r>
                            <w:proofErr w:type="spellEnd"/>
                          </w:p>
                          <w:p w14:paraId="134F7FCB" w14:textId="77777777" w:rsidR="002E247F" w:rsidRPr="004B630F" w:rsidRDefault="002E247F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Halee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Dorn</w:t>
                            </w:r>
                          </w:p>
                          <w:p w14:paraId="6BE65135" w14:textId="77777777" w:rsidR="002E247F" w:rsidRDefault="002E247F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Olivia Grantham</w:t>
                            </w:r>
                          </w:p>
                          <w:p w14:paraId="7DC63C83" w14:textId="2165C138" w:rsidR="002E247F" w:rsidRDefault="00DA4F33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Rachel Herrmann</w:t>
                            </w:r>
                          </w:p>
                          <w:p w14:paraId="390C5AE9" w14:textId="77849BE5" w:rsidR="002E247F" w:rsidRDefault="00B31283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Monique Sampson</w:t>
                            </w:r>
                          </w:p>
                          <w:p w14:paraId="21CD43B0" w14:textId="77777777" w:rsidR="002E247F" w:rsidRPr="00160EAE" w:rsidRDefault="002E247F" w:rsidP="002E247F">
                            <w:pPr>
                              <w:pStyle w:val="EventDetails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AAA6F5B" w14:textId="65A8A446" w:rsidR="002E247F" w:rsidRPr="0091245C" w:rsidRDefault="00EB1527" w:rsidP="002E247F">
                            <w:pPr>
                              <w:pStyle w:val="EventDetails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Baseball</w:t>
                            </w:r>
                          </w:p>
                          <w:p w14:paraId="577EEDA5" w14:textId="67171984" w:rsidR="002E247F" w:rsidRPr="004B630F" w:rsidRDefault="00EB1527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Dale Jacoby</w:t>
                            </w:r>
                          </w:p>
                          <w:p w14:paraId="3B6FA8E2" w14:textId="186FEED8" w:rsidR="002E247F" w:rsidRPr="004B630F" w:rsidRDefault="00EB1527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Joshua Lalonde</w:t>
                            </w:r>
                          </w:p>
                          <w:p w14:paraId="45AECD0E" w14:textId="4A0DF205" w:rsidR="002E247F" w:rsidRDefault="00B37314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Tristan Cole</w:t>
                            </w:r>
                          </w:p>
                          <w:p w14:paraId="5DFD5B97" w14:textId="402159B0" w:rsidR="002E247F" w:rsidRDefault="00B37314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Carlos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Tumpkin</w:t>
                            </w:r>
                            <w:proofErr w:type="spellEnd"/>
                          </w:p>
                          <w:p w14:paraId="5BAF90F6" w14:textId="67A2B674" w:rsidR="002E247F" w:rsidRDefault="00B37314" w:rsidP="002E247F">
                            <w:pPr>
                              <w:pStyle w:val="EventDetails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Chris </w:t>
                            </w:r>
                            <w:r w:rsidR="009901C4">
                              <w:rPr>
                                <w:sz w:val="24"/>
                                <w:szCs w:val="24"/>
                              </w:rPr>
                              <w:t>W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inkel</w:t>
                            </w:r>
                            <w:r w:rsidR="009901C4">
                              <w:rPr>
                                <w:sz w:val="24"/>
                                <w:szCs w:val="24"/>
                              </w:rPr>
                              <w:t>man</w:t>
                            </w:r>
                          </w:p>
                          <w:p w14:paraId="73898986" w14:textId="77777777" w:rsidR="004B630F" w:rsidRPr="00C5407F" w:rsidRDefault="004B630F" w:rsidP="00C5407F">
                            <w:pPr>
                              <w:pStyle w:val="EventDetails"/>
                            </w:pPr>
                          </w:p>
                          <w:p w14:paraId="7E6DC1D4" w14:textId="77777777" w:rsidR="004B630F" w:rsidRPr="00C5407F" w:rsidRDefault="004B630F" w:rsidP="00C5407F">
                            <w:pPr>
                              <w:pStyle w:val="EventDetails"/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E4F72" id="Text Box 140" o:spid="_x0000_s1027" type="#_x0000_t202" style="position:absolute;margin-left:482.25pt;margin-top:60pt;width:231.95pt;height:427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" o:allowincell="f" filled="f" fillcolor="#5a5a5a [2109]" stroked="f">
                <v:textbox inset=",7.2pt,,7.2pt">
                  <w:txbxContent>
                    <w:p w14:paraId="7FD83CB4" w14:textId="77777777" w:rsidR="002E247F" w:rsidRPr="0091245C" w:rsidRDefault="002E247F" w:rsidP="002E247F">
                      <w:pPr>
                        <w:pStyle w:val="EventDetails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1245C">
                        <w:rPr>
                          <w:b/>
                          <w:color w:val="002060"/>
                          <w:sz w:val="28"/>
                          <w:szCs w:val="28"/>
                        </w:rPr>
                        <w:t>Men’s Basketball</w:t>
                      </w:r>
                    </w:p>
                    <w:p w14:paraId="259DC90B" w14:textId="77777777" w:rsidR="002E247F" w:rsidRPr="004B630F" w:rsidRDefault="002E247F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Leon Ayers</w:t>
                      </w:r>
                    </w:p>
                    <w:p w14:paraId="31366405" w14:textId="2D6FF064" w:rsidR="002E247F" w:rsidRPr="004B630F" w:rsidRDefault="003110CF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Yousuf Farhat</w:t>
                      </w:r>
                    </w:p>
                    <w:p w14:paraId="0EA7D010" w14:textId="062DC1C9" w:rsidR="002E247F" w:rsidRDefault="002E247F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Cortez Jackson</w:t>
                      </w:r>
                    </w:p>
                    <w:p w14:paraId="246FE635" w14:textId="302FC118" w:rsidR="002B31C8" w:rsidRDefault="002B31C8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Joel </w:t>
                      </w:r>
                      <w:r w:rsidR="009E2C7D">
                        <w:rPr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sz w:val="24"/>
                          <w:szCs w:val="24"/>
                        </w:rPr>
                        <w:t>nighton</w:t>
                      </w:r>
                    </w:p>
                    <w:p w14:paraId="330F8AD7" w14:textId="7EEB6ED0" w:rsidR="009E2C7D" w:rsidRDefault="009E2C7D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Jovan Martin</w:t>
                      </w:r>
                    </w:p>
                    <w:p w14:paraId="29071B8C" w14:textId="7137C5AB" w:rsidR="00944A9C" w:rsidRDefault="00944A9C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Cameron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McEvans</w:t>
                      </w:r>
                      <w:proofErr w:type="spellEnd"/>
                    </w:p>
                    <w:p w14:paraId="56E5AAC9" w14:textId="77777777" w:rsidR="002E247F" w:rsidRDefault="002E247F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Davion Moore</w:t>
                      </w:r>
                    </w:p>
                    <w:p w14:paraId="43D5CAF8" w14:textId="4F0413F3" w:rsidR="002E247F" w:rsidRDefault="007D1F8C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Julian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Savoury</w:t>
                      </w:r>
                      <w:proofErr w:type="spellEnd"/>
                    </w:p>
                    <w:p w14:paraId="6A7E336E" w14:textId="77777777" w:rsidR="00160EAE" w:rsidRPr="00160EAE" w:rsidRDefault="00160EAE" w:rsidP="002E247F">
                      <w:pPr>
                        <w:pStyle w:val="EventDetails"/>
                        <w:rPr>
                          <w:sz w:val="16"/>
                          <w:szCs w:val="16"/>
                        </w:rPr>
                      </w:pPr>
                    </w:p>
                    <w:p w14:paraId="7BD85FC9" w14:textId="77777777" w:rsidR="002E247F" w:rsidRPr="0091245C" w:rsidRDefault="002E247F" w:rsidP="002E247F">
                      <w:pPr>
                        <w:pStyle w:val="EventDetails"/>
                        <w:tabs>
                          <w:tab w:val="left" w:pos="90"/>
                        </w:tabs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1245C">
                        <w:rPr>
                          <w:b/>
                          <w:color w:val="002060"/>
                          <w:sz w:val="28"/>
                          <w:szCs w:val="28"/>
                        </w:rPr>
                        <w:t>Golf</w:t>
                      </w:r>
                    </w:p>
                    <w:p w14:paraId="36DF9E1A" w14:textId="5904D09C" w:rsidR="002E247F" w:rsidRPr="00EF30A2" w:rsidRDefault="00EC6826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Kyle Alonte</w:t>
                      </w:r>
                    </w:p>
                    <w:p w14:paraId="3BC11D7E" w14:textId="76DD6BAA" w:rsidR="002E247F" w:rsidRDefault="00EC6826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Donal</w:t>
                      </w:r>
                      <w:r w:rsidR="009A2DCD">
                        <w:rPr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Andrysiak</w:t>
                      </w:r>
                      <w:proofErr w:type="spellEnd"/>
                    </w:p>
                    <w:p w14:paraId="2778561D" w14:textId="44135188" w:rsidR="009A2DCD" w:rsidRDefault="009A2DCD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Matthew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Kosiba</w:t>
                      </w:r>
                      <w:proofErr w:type="spellEnd"/>
                    </w:p>
                    <w:p w14:paraId="342BB1E9" w14:textId="076BD62C" w:rsidR="009A2DCD" w:rsidRPr="00EF30A2" w:rsidRDefault="00160EAE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John Paul</w:t>
                      </w:r>
                    </w:p>
                    <w:p w14:paraId="7A9540A3" w14:textId="77777777" w:rsidR="002E247F" w:rsidRPr="00160EAE" w:rsidRDefault="002E247F" w:rsidP="002E247F">
                      <w:pPr>
                        <w:pStyle w:val="EventDetails"/>
                        <w:rPr>
                          <w:sz w:val="16"/>
                          <w:szCs w:val="16"/>
                        </w:rPr>
                      </w:pPr>
                    </w:p>
                    <w:p w14:paraId="4ADDB390" w14:textId="77777777" w:rsidR="002E247F" w:rsidRPr="0091245C" w:rsidRDefault="002E247F" w:rsidP="002E247F">
                      <w:pPr>
                        <w:pStyle w:val="EventDetails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91245C">
                        <w:rPr>
                          <w:b/>
                          <w:color w:val="002060"/>
                          <w:sz w:val="28"/>
                          <w:szCs w:val="28"/>
                        </w:rPr>
                        <w:t>Volleyball</w:t>
                      </w:r>
                    </w:p>
                    <w:p w14:paraId="363E6904" w14:textId="3B03C5B4" w:rsidR="002E247F" w:rsidRPr="004B630F" w:rsidRDefault="006C2EC2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Veronica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Cechan</w:t>
                      </w:r>
                      <w:r w:rsidR="00DA4F33">
                        <w:rPr>
                          <w:sz w:val="24"/>
                          <w:szCs w:val="24"/>
                        </w:rPr>
                        <w:t>owicz</w:t>
                      </w:r>
                      <w:proofErr w:type="spellEnd"/>
                    </w:p>
                    <w:p w14:paraId="134F7FCB" w14:textId="77777777" w:rsidR="002E247F" w:rsidRPr="004B630F" w:rsidRDefault="002E247F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Halee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Dorn</w:t>
                      </w:r>
                    </w:p>
                    <w:p w14:paraId="6BE65135" w14:textId="77777777" w:rsidR="002E247F" w:rsidRDefault="002E247F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Olivia Grantham</w:t>
                      </w:r>
                    </w:p>
                    <w:p w14:paraId="7DC63C83" w14:textId="2165C138" w:rsidR="002E247F" w:rsidRDefault="00DA4F33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Rachel Herrmann</w:t>
                      </w:r>
                    </w:p>
                    <w:p w14:paraId="390C5AE9" w14:textId="77849BE5" w:rsidR="002E247F" w:rsidRDefault="00B31283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Monique Sampson</w:t>
                      </w:r>
                    </w:p>
                    <w:p w14:paraId="21CD43B0" w14:textId="77777777" w:rsidR="002E247F" w:rsidRPr="00160EAE" w:rsidRDefault="002E247F" w:rsidP="002E247F">
                      <w:pPr>
                        <w:pStyle w:val="EventDetails"/>
                        <w:rPr>
                          <w:color w:val="002060"/>
                          <w:sz w:val="16"/>
                          <w:szCs w:val="16"/>
                        </w:rPr>
                      </w:pPr>
                    </w:p>
                    <w:p w14:paraId="5AAA6F5B" w14:textId="65A8A446" w:rsidR="002E247F" w:rsidRPr="0091245C" w:rsidRDefault="00EB1527" w:rsidP="002E247F">
                      <w:pPr>
                        <w:pStyle w:val="EventDetails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</w:rPr>
                        <w:t>Baseball</w:t>
                      </w:r>
                    </w:p>
                    <w:p w14:paraId="577EEDA5" w14:textId="67171984" w:rsidR="002E247F" w:rsidRPr="004B630F" w:rsidRDefault="00EB1527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Dale Jacoby</w:t>
                      </w:r>
                    </w:p>
                    <w:p w14:paraId="3B6FA8E2" w14:textId="186FEED8" w:rsidR="002E247F" w:rsidRPr="004B630F" w:rsidRDefault="00EB1527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Joshua Lalonde</w:t>
                      </w:r>
                    </w:p>
                    <w:p w14:paraId="45AECD0E" w14:textId="4A0DF205" w:rsidR="002E247F" w:rsidRDefault="00B37314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Tristan Cole</w:t>
                      </w:r>
                    </w:p>
                    <w:p w14:paraId="5DFD5B97" w14:textId="402159B0" w:rsidR="002E247F" w:rsidRDefault="00B37314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Carlos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Tumpkin</w:t>
                      </w:r>
                      <w:proofErr w:type="spellEnd"/>
                    </w:p>
                    <w:p w14:paraId="5BAF90F6" w14:textId="67A2B674" w:rsidR="002E247F" w:rsidRDefault="00B37314" w:rsidP="002E247F">
                      <w:pPr>
                        <w:pStyle w:val="EventDetails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Chris </w:t>
                      </w:r>
                      <w:r w:rsidR="009901C4">
                        <w:rPr>
                          <w:sz w:val="24"/>
                          <w:szCs w:val="24"/>
                        </w:rPr>
                        <w:t>W</w:t>
                      </w:r>
                      <w:r>
                        <w:rPr>
                          <w:sz w:val="24"/>
                          <w:szCs w:val="24"/>
                        </w:rPr>
                        <w:t>inkel</w:t>
                      </w:r>
                      <w:r w:rsidR="009901C4">
                        <w:rPr>
                          <w:sz w:val="24"/>
                          <w:szCs w:val="24"/>
                        </w:rPr>
                        <w:t>man</w:t>
                      </w:r>
                    </w:p>
                    <w:p w14:paraId="73898986" w14:textId="77777777" w:rsidR="004B630F" w:rsidRPr="00C5407F" w:rsidRDefault="004B630F" w:rsidP="00C5407F">
                      <w:pPr>
                        <w:pStyle w:val="EventDetails"/>
                      </w:pPr>
                    </w:p>
                    <w:p w14:paraId="7E6DC1D4" w14:textId="77777777" w:rsidR="004B630F" w:rsidRPr="00C5407F" w:rsidRDefault="004B630F" w:rsidP="00C5407F">
                      <w:pPr>
                        <w:pStyle w:val="EventDetails"/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1296C">
        <w:rPr>
          <w:noProof/>
        </w:rPr>
        <w:drawing>
          <wp:anchor distT="0" distB="0" distL="114300" distR="114300" simplePos="0" relativeHeight="251652091" behindDoc="0" locked="0" layoutInCell="0" allowOverlap="1" wp14:anchorId="5354BA93" wp14:editId="3F2A00BC">
            <wp:simplePos x="0" y="0"/>
            <wp:positionH relativeFrom="page">
              <wp:posOffset>1428750</wp:posOffset>
            </wp:positionH>
            <wp:positionV relativeFrom="page">
              <wp:posOffset>952500</wp:posOffset>
            </wp:positionV>
            <wp:extent cx="2920365" cy="6125845"/>
            <wp:effectExtent l="133350" t="133350" r="127635" b="141605"/>
            <wp:wrapNone/>
            <wp:docPr id="243" name="Picture 29" descr="album_pg01_image04_gri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grid04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6125845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1296C">
        <w:rPr>
          <w:noProof/>
        </w:rPr>
        <w:drawing>
          <wp:anchor distT="0" distB="0" distL="114300" distR="114300" simplePos="0" relativeHeight="251667456" behindDoc="0" locked="0" layoutInCell="0" allowOverlap="1" wp14:anchorId="193C2385" wp14:editId="52D99089">
            <wp:simplePos x="0" y="0"/>
            <wp:positionH relativeFrom="page">
              <wp:posOffset>2973070</wp:posOffset>
            </wp:positionH>
            <wp:positionV relativeFrom="page">
              <wp:posOffset>693420</wp:posOffset>
            </wp:positionV>
            <wp:extent cx="1367790" cy="1376045"/>
            <wp:effectExtent l="38100" t="19050" r="60960" b="33655"/>
            <wp:wrapNone/>
            <wp:docPr id="17" name="Picture 0" descr="gridlines_grey_transparent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dlines_grey_transparent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76045"/>
                    </a:xfrm>
                    <a:prstGeom prst="ellipse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 w:rsidR="00E1296C">
        <w:rPr>
          <w:noProof/>
        </w:rPr>
        <w:drawing>
          <wp:anchor distT="0" distB="0" distL="114300" distR="114300" simplePos="0" relativeHeight="251651067" behindDoc="0" locked="0" layoutInCell="0" allowOverlap="1" wp14:anchorId="23B8ACBF" wp14:editId="5727C739">
            <wp:simplePos x="0" y="0"/>
            <wp:positionH relativeFrom="page">
              <wp:posOffset>569595</wp:posOffset>
            </wp:positionH>
            <wp:positionV relativeFrom="margin">
              <wp:align>center</wp:align>
            </wp:positionV>
            <wp:extent cx="3686175" cy="6392545"/>
            <wp:effectExtent l="0" t="0" r="9525" b="8255"/>
            <wp:wrapNone/>
            <wp:docPr id="18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6547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392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2E247F">
        <w:rPr>
          <w:noProof/>
        </w:rPr>
        <w:drawing>
          <wp:anchor distT="0" distB="0" distL="114300" distR="114300" simplePos="0" relativeHeight="251639798" behindDoc="0" locked="0" layoutInCell="0" allowOverlap="1" wp14:anchorId="02C01B1C" wp14:editId="26ED6E81">
            <wp:simplePos x="0" y="0"/>
            <wp:positionH relativeFrom="page">
              <wp:posOffset>6480921</wp:posOffset>
            </wp:positionH>
            <wp:positionV relativeFrom="margin">
              <wp:align>top</wp:align>
            </wp:positionV>
            <wp:extent cx="2920889" cy="6048375"/>
            <wp:effectExtent l="133350" t="133350" r="127635" b="123825"/>
            <wp:wrapNone/>
            <wp:docPr id="3" name="Picture 29" descr="album_pg01_image04_gri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_pg01_image04_grid04.jpg"/>
                    <pic:cNvPicPr/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2026"/>
                    <a:stretch>
                      <a:fillRect/>
                    </a:stretch>
                  </pic:blipFill>
                  <pic:spPr>
                    <a:xfrm>
                      <a:off x="0" y="0"/>
                      <a:ext cx="2937845" cy="6083486"/>
                    </a:xfrm>
                    <a:prstGeom prst="rect">
                      <a:avLst/>
                    </a:prstGeom>
                    <a:effectLst>
                      <a:outerShdw blurRad="127000" algn="c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6B57">
        <w:rPr>
          <w:noProof/>
        </w:rPr>
        <w:drawing>
          <wp:anchor distT="0" distB="0" distL="114300" distR="114300" simplePos="0" relativeHeight="251638774" behindDoc="0" locked="0" layoutInCell="0" allowOverlap="1" wp14:anchorId="321D08AF" wp14:editId="11D76368">
            <wp:simplePos x="0" y="0"/>
            <wp:positionH relativeFrom="page">
              <wp:posOffset>5712184</wp:posOffset>
            </wp:positionH>
            <wp:positionV relativeFrom="page">
              <wp:posOffset>683812</wp:posOffset>
            </wp:positionV>
            <wp:extent cx="3684684" cy="6392849"/>
            <wp:effectExtent l="19050" t="0" r="9525" b="0"/>
            <wp:wrapNone/>
            <wp:docPr id="2" name="Picture 215" descr="b&amp;w_stripe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_stripes_3.png"/>
                    <pic:cNvPicPr/>
                  </pic:nvPicPr>
                  <pic:blipFill>
                    <a:blip r:embed="rId9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46547" b="30369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639254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9C6EAF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 wp14:anchorId="68193F80" wp14:editId="2341D5EB">
                <wp:simplePos x="0" y="0"/>
                <wp:positionH relativeFrom="page">
                  <wp:posOffset>2914015</wp:posOffset>
                </wp:positionH>
                <wp:positionV relativeFrom="page">
                  <wp:posOffset>1062355</wp:posOffset>
                </wp:positionV>
                <wp:extent cx="1228725" cy="831215"/>
                <wp:effectExtent l="0" t="0" r="635" b="1905"/>
                <wp:wrapNone/>
                <wp:docPr id="1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831215"/>
                          <a:chOff x="3962" y="2798"/>
                          <a:chExt cx="1935" cy="1309"/>
                        </a:xfrm>
                      </wpg:grpSpPr>
                      <wps:wsp>
                        <wps:cNvPr id="1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037" y="3254"/>
                            <a:ext cx="1860" cy="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AB993" w14:textId="4B8BB9BC" w:rsidR="004B630F" w:rsidRPr="00C5407F" w:rsidRDefault="004B630F" w:rsidP="00C5407F">
                              <w:pPr>
                                <w:pStyle w:val="Year"/>
                              </w:pPr>
                              <w:r>
                                <w:t>201</w:t>
                              </w:r>
                              <w:r w:rsidR="00604A9B"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3116"/>
                            <a:ext cx="1547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57663" w14:textId="77777777" w:rsidR="004B630F" w:rsidRPr="00915723" w:rsidRDefault="004B630F" w:rsidP="001E3AEF">
                              <w:pPr>
                                <w:pStyle w:val="CLASSOF"/>
                              </w:pPr>
                              <w:r>
                                <w:t>Fall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" y="2798"/>
                            <a:ext cx="118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1CEAF" w14:textId="77777777" w:rsidR="004B630F" w:rsidRDefault="004B630F" w:rsidP="001E3AEF">
                              <w:r w:rsidRPr="00C55878">
                                <w:rPr>
                                  <w:noProof/>
                                </w:rPr>
                                <w:drawing>
                                  <wp:inline distT="0" distB="0" distL="0" distR="0" wp14:anchorId="0F3CC73C" wp14:editId="29B40A70">
                                    <wp:extent cx="610641" cy="332998"/>
                                    <wp:effectExtent l="0" t="19050" r="0" b="0"/>
                                    <wp:docPr id="7" name="Picture 0" descr="hat_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hat_2.png"/>
                                            <pic:cNvPicPr/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 rot="19298775">
                                              <a:off x="0" y="0"/>
                                              <a:ext cx="613521" cy="3345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193F80" id="Group 129" o:spid="_x0000_s1028" style="position:absolute;margin-left:229.45pt;margin-top:83.65pt;width:96.75pt;height:65.45pt;z-index:251668480;mso-position-horizontal-relative:page;mso-position-vertical-relative:page" coordorigin="3962,2798" coordsize="193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" o:allowincell="f">
                <v:shape id="Text Box 130" o:spid="_x0000_s1029" type="#_x0000_t202" style="position:absolute;left:4037;top:3254;width:1860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347AB993" w14:textId="4B8BB9BC" w:rsidR="004B630F" w:rsidRPr="00C5407F" w:rsidRDefault="004B630F" w:rsidP="00C5407F">
                        <w:pPr>
                          <w:pStyle w:val="Year"/>
                        </w:pPr>
                        <w:r>
                          <w:t>201</w:t>
                        </w:r>
                        <w:r w:rsidR="00604A9B">
                          <w:t>9</w:t>
                        </w:r>
                      </w:p>
                    </w:txbxContent>
                  </v:textbox>
                </v:shape>
                <v:shape id="Text Box 131" o:spid="_x0000_s1030" type="#_x0000_t202" style="position:absolute;left:4270;top:3116;width:1547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7A57663" w14:textId="77777777" w:rsidR="004B630F" w:rsidRPr="00915723" w:rsidRDefault="004B630F" w:rsidP="001E3AEF">
                        <w:pPr>
                          <w:pStyle w:val="CLASSOF"/>
                        </w:pPr>
                        <w:r>
                          <w:t>Fall</w:t>
                        </w:r>
                      </w:p>
                    </w:txbxContent>
                  </v:textbox>
                </v:shape>
                <v:shape id="Text Box 132" o:spid="_x0000_s1031" type="#_x0000_t202" style="position:absolute;left:3962;top:2798;width:1180;height: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591CEAF" w14:textId="77777777" w:rsidR="004B630F" w:rsidRDefault="004B630F" w:rsidP="001E3AEF">
                        <w:r w:rsidRPr="00C55878">
                          <w:rPr>
                            <w:noProof/>
                          </w:rPr>
                          <w:drawing>
                            <wp:inline distT="0" distB="0" distL="0" distR="0" wp14:anchorId="0F3CC73C" wp14:editId="29B40A70">
                              <wp:extent cx="610641" cy="332998"/>
                              <wp:effectExtent l="0" t="19050" r="0" b="0"/>
                              <wp:docPr id="7" name="Picture 0" descr="hat_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at_2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9298775">
                                        <a:off x="0" y="0"/>
                                        <a:ext cx="613521" cy="3345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3A55EF" w:rsidRPr="001E49EB" w:rsidSect="00656ABB">
      <w:pgSz w:w="15840" w:h="12240" w:orient="landscape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rintPreview" w:val="1"/>
  </w:docVars>
  <w:rsids>
    <w:rsidRoot w:val="00C50CA4"/>
    <w:rsid w:val="00074131"/>
    <w:rsid w:val="00097223"/>
    <w:rsid w:val="000B64A1"/>
    <w:rsid w:val="00112B4E"/>
    <w:rsid w:val="00160EAE"/>
    <w:rsid w:val="001C3985"/>
    <w:rsid w:val="001D6B57"/>
    <w:rsid w:val="001E3AEF"/>
    <w:rsid w:val="001E49EB"/>
    <w:rsid w:val="00227C17"/>
    <w:rsid w:val="002552C9"/>
    <w:rsid w:val="002968B4"/>
    <w:rsid w:val="002B31C8"/>
    <w:rsid w:val="002E247F"/>
    <w:rsid w:val="00307BCC"/>
    <w:rsid w:val="003110CF"/>
    <w:rsid w:val="00316952"/>
    <w:rsid w:val="0033155F"/>
    <w:rsid w:val="00333748"/>
    <w:rsid w:val="00337624"/>
    <w:rsid w:val="00352192"/>
    <w:rsid w:val="00356437"/>
    <w:rsid w:val="003A458B"/>
    <w:rsid w:val="003A55EF"/>
    <w:rsid w:val="003D4536"/>
    <w:rsid w:val="003E078B"/>
    <w:rsid w:val="004012E7"/>
    <w:rsid w:val="0040174D"/>
    <w:rsid w:val="00422405"/>
    <w:rsid w:val="004428E5"/>
    <w:rsid w:val="00460E47"/>
    <w:rsid w:val="00485652"/>
    <w:rsid w:val="004B5CB7"/>
    <w:rsid w:val="004B630F"/>
    <w:rsid w:val="004F068C"/>
    <w:rsid w:val="004F3F75"/>
    <w:rsid w:val="00511BE6"/>
    <w:rsid w:val="00513BBA"/>
    <w:rsid w:val="00534BB0"/>
    <w:rsid w:val="00560710"/>
    <w:rsid w:val="005879C1"/>
    <w:rsid w:val="005D3643"/>
    <w:rsid w:val="005F1077"/>
    <w:rsid w:val="005F65DD"/>
    <w:rsid w:val="00604A9B"/>
    <w:rsid w:val="00612409"/>
    <w:rsid w:val="0063468D"/>
    <w:rsid w:val="00647940"/>
    <w:rsid w:val="00656ABB"/>
    <w:rsid w:val="006853E6"/>
    <w:rsid w:val="006C1CFB"/>
    <w:rsid w:val="006C2EC2"/>
    <w:rsid w:val="006C6D02"/>
    <w:rsid w:val="006F50A5"/>
    <w:rsid w:val="00705F2A"/>
    <w:rsid w:val="007120C8"/>
    <w:rsid w:val="00746CB2"/>
    <w:rsid w:val="0076485C"/>
    <w:rsid w:val="007B01D0"/>
    <w:rsid w:val="007D1F8C"/>
    <w:rsid w:val="008116EE"/>
    <w:rsid w:val="008147C3"/>
    <w:rsid w:val="0088184A"/>
    <w:rsid w:val="008A0FFC"/>
    <w:rsid w:val="008A41DB"/>
    <w:rsid w:val="008C5E09"/>
    <w:rsid w:val="008D0012"/>
    <w:rsid w:val="008E7445"/>
    <w:rsid w:val="008F3866"/>
    <w:rsid w:val="0091245C"/>
    <w:rsid w:val="00915723"/>
    <w:rsid w:val="0092681C"/>
    <w:rsid w:val="00944A9C"/>
    <w:rsid w:val="00950525"/>
    <w:rsid w:val="009571E1"/>
    <w:rsid w:val="00980E23"/>
    <w:rsid w:val="009901C4"/>
    <w:rsid w:val="009A193F"/>
    <w:rsid w:val="009A2DCD"/>
    <w:rsid w:val="009B579E"/>
    <w:rsid w:val="009C6EAF"/>
    <w:rsid w:val="009E0D17"/>
    <w:rsid w:val="009E2C7D"/>
    <w:rsid w:val="009E4121"/>
    <w:rsid w:val="009F61E2"/>
    <w:rsid w:val="00A40BA6"/>
    <w:rsid w:val="00A55983"/>
    <w:rsid w:val="00A679C6"/>
    <w:rsid w:val="00AE14D4"/>
    <w:rsid w:val="00AE7FDF"/>
    <w:rsid w:val="00B31283"/>
    <w:rsid w:val="00B34884"/>
    <w:rsid w:val="00B37314"/>
    <w:rsid w:val="00B438A3"/>
    <w:rsid w:val="00B47363"/>
    <w:rsid w:val="00B93562"/>
    <w:rsid w:val="00B94773"/>
    <w:rsid w:val="00BA5FB7"/>
    <w:rsid w:val="00BA677C"/>
    <w:rsid w:val="00C400E3"/>
    <w:rsid w:val="00C50CA4"/>
    <w:rsid w:val="00C50ECA"/>
    <w:rsid w:val="00C5407F"/>
    <w:rsid w:val="00C55878"/>
    <w:rsid w:val="00C57160"/>
    <w:rsid w:val="00C84C97"/>
    <w:rsid w:val="00CA1389"/>
    <w:rsid w:val="00CB6E43"/>
    <w:rsid w:val="00CD149C"/>
    <w:rsid w:val="00CD40B0"/>
    <w:rsid w:val="00CF7178"/>
    <w:rsid w:val="00D32FFC"/>
    <w:rsid w:val="00D61579"/>
    <w:rsid w:val="00D61A45"/>
    <w:rsid w:val="00D837F8"/>
    <w:rsid w:val="00DA4F33"/>
    <w:rsid w:val="00DC3D74"/>
    <w:rsid w:val="00DE50B3"/>
    <w:rsid w:val="00DF6D1C"/>
    <w:rsid w:val="00E1296C"/>
    <w:rsid w:val="00E16C63"/>
    <w:rsid w:val="00E23B1E"/>
    <w:rsid w:val="00E435B6"/>
    <w:rsid w:val="00E57DBB"/>
    <w:rsid w:val="00E75DB3"/>
    <w:rsid w:val="00E91DC7"/>
    <w:rsid w:val="00EB1527"/>
    <w:rsid w:val="00EC1798"/>
    <w:rsid w:val="00EC6826"/>
    <w:rsid w:val="00EF30A2"/>
    <w:rsid w:val="00F41E72"/>
    <w:rsid w:val="00FC1C13"/>
    <w:rsid w:val="00FD456C"/>
    <w:rsid w:val="00FE0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4A2E67"/>
  <w15:docId w15:val="{4AC2233A-57E8-4653-97A9-747F57D2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5E09"/>
    <w:rPr>
      <w:rFonts w:asciiTheme="majorHAnsi" w:hAnsiTheme="majorHAnsi"/>
    </w:rPr>
  </w:style>
  <w:style w:type="paragraph" w:styleId="Heading1">
    <w:name w:val="heading 1"/>
    <w:basedOn w:val="Normal"/>
    <w:next w:val="Normal"/>
    <w:link w:val="Heading1Char"/>
    <w:qFormat/>
    <w:rsid w:val="00C5407F"/>
    <w:pPr>
      <w:spacing w:before="200" w:after="200"/>
      <w:contextualSpacing/>
      <w:jc w:val="center"/>
      <w:outlineLvl w:val="0"/>
    </w:pPr>
    <w:rPr>
      <w:color w:val="262626" w:themeColor="text1" w:themeTint="D9"/>
      <w:spacing w:val="-10"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C5407F"/>
    <w:pPr>
      <w:jc w:val="center"/>
      <w:outlineLvl w:val="1"/>
    </w:pPr>
    <w:rPr>
      <w:rFonts w:asciiTheme="minorHAnsi" w:hAnsiTheme="minorHAnsi"/>
      <w:color w:val="595959" w:themeColor="text1" w:themeTint="A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41E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41E72"/>
    <w:rPr>
      <w:rFonts w:ascii="Tahoma" w:hAnsi="Tahoma" w:cs="Tahoma"/>
      <w:sz w:val="16"/>
      <w:szCs w:val="16"/>
    </w:rPr>
  </w:style>
  <w:style w:type="paragraph" w:customStyle="1" w:styleId="Year">
    <w:name w:val="Year"/>
    <w:basedOn w:val="Normal"/>
    <w:qFormat/>
    <w:rsid w:val="00C5407F"/>
    <w:pPr>
      <w:jc w:val="right"/>
    </w:pPr>
    <w:rPr>
      <w:color w:val="262626" w:themeColor="text1" w:themeTint="D9"/>
      <w:spacing w:val="-30"/>
      <w:sz w:val="68"/>
      <w:szCs w:val="68"/>
    </w:rPr>
  </w:style>
  <w:style w:type="paragraph" w:customStyle="1" w:styleId="CLASSOF">
    <w:name w:val="CLASS OF"/>
    <w:basedOn w:val="Normal"/>
    <w:qFormat/>
    <w:rsid w:val="001E3AEF"/>
    <w:pPr>
      <w:jc w:val="right"/>
    </w:pPr>
    <w:rPr>
      <w:color w:val="808080" w:themeColor="background1" w:themeShade="80"/>
      <w:sz w:val="24"/>
      <w:szCs w:val="24"/>
    </w:rPr>
  </w:style>
  <w:style w:type="paragraph" w:customStyle="1" w:styleId="EventDetails">
    <w:name w:val="Event Details"/>
    <w:basedOn w:val="Normal"/>
    <w:qFormat/>
    <w:rsid w:val="00C5407F"/>
    <w:pPr>
      <w:jc w:val="center"/>
    </w:pPr>
    <w:rPr>
      <w:rFonts w:asciiTheme="minorHAnsi" w:hAnsiTheme="minorHAnsi"/>
      <w:color w:val="595959" w:themeColor="text1" w:themeTint="A6"/>
      <w:sz w:val="18"/>
    </w:rPr>
  </w:style>
  <w:style w:type="character" w:customStyle="1" w:styleId="Heading1Char">
    <w:name w:val="Heading 1 Char"/>
    <w:basedOn w:val="DefaultParagraphFont"/>
    <w:link w:val="Heading1"/>
    <w:rsid w:val="00C5407F"/>
    <w:rPr>
      <w:rFonts w:asciiTheme="majorHAnsi" w:hAnsiTheme="majorHAnsi"/>
      <w:color w:val="262626" w:themeColor="text1" w:themeTint="D9"/>
      <w:spacing w:val="-10"/>
      <w:sz w:val="56"/>
      <w:szCs w:val="56"/>
    </w:rPr>
  </w:style>
  <w:style w:type="paragraph" w:customStyle="1" w:styleId="Introduction">
    <w:name w:val="Introduction"/>
    <w:basedOn w:val="Normal"/>
    <w:qFormat/>
    <w:rsid w:val="00C5407F"/>
    <w:pPr>
      <w:jc w:val="center"/>
    </w:pPr>
    <w:rPr>
      <w:rFonts w:asciiTheme="minorHAnsi" w:hAnsiTheme="minorHAnsi"/>
      <w:noProof/>
      <w:color w:val="595959" w:themeColor="text1" w:themeTint="A6"/>
      <w:sz w:val="18"/>
    </w:rPr>
  </w:style>
  <w:style w:type="character" w:customStyle="1" w:styleId="Heading2Char">
    <w:name w:val="Heading 2 Char"/>
    <w:basedOn w:val="DefaultParagraphFont"/>
    <w:link w:val="Heading2"/>
    <w:rsid w:val="00C5407F"/>
    <w:rPr>
      <w:rFonts w:asciiTheme="minorHAnsi" w:hAnsiTheme="minorHAnsi"/>
      <w:color w:val="595959" w:themeColor="text1" w:themeTint="A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aylor33\AppData\Roaming\Microsoft\Templates\invitation_halfpg_informal.dotx" TargetMode="External"/></Relationships>
</file>

<file path=word/theme/theme1.xml><?xml version="1.0" encoding="utf-8"?>
<a:theme xmlns:a="http://schemas.openxmlformats.org/drawingml/2006/main" name="Office Theme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Graduation">
      <a:majorFont>
        <a:latin typeface="Footlight MT Light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52282-C2B1-4205-A77B-1A29841DCE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32179A-D169-4CF8-A8DF-47AF99CCC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invitation_halfpg_informal</Template>
  <TotalTime>0</TotalTime>
  <Pages>1</Pages>
  <Words>0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announcement (Textures design)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announcement (Textures design)</dc:title>
  <dc:creator>Rochelle Taylor</dc:creator>
  <cp:lastModifiedBy>Kurt Krug</cp:lastModifiedBy>
  <cp:revision>2</cp:revision>
  <cp:lastPrinted>2020-01-14T21:35:00Z</cp:lastPrinted>
  <dcterms:created xsi:type="dcterms:W3CDTF">2020-01-21T12:34:00Z</dcterms:created>
  <dcterms:modified xsi:type="dcterms:W3CDTF">2020-01-21T12:34:00Z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TC010128861033</vt:lpwstr>
  </property>
</Properties>
</file>